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10" w:type="dxa"/>
        <w:tblInd w:w="-106" w:type="dxa"/>
        <w:tblLook w:val="01E0"/>
      </w:tblPr>
      <w:tblGrid>
        <w:gridCol w:w="4750"/>
        <w:gridCol w:w="4860"/>
      </w:tblGrid>
      <w:tr w:rsidR="00973BFC" w:rsidRPr="00EE501B">
        <w:trPr>
          <w:trHeight w:val="1437"/>
        </w:trPr>
        <w:tc>
          <w:tcPr>
            <w:tcW w:w="4750" w:type="dxa"/>
          </w:tcPr>
          <w:p w:rsidR="00973BFC" w:rsidRPr="004804B6" w:rsidRDefault="00973BFC" w:rsidP="008B3F17">
            <w:pPr>
              <w:ind w:left="432" w:hanging="432"/>
              <w:jc w:val="center"/>
            </w:pPr>
            <w:r w:rsidRPr="00EE501B">
              <w:tab/>
            </w:r>
            <w:r>
              <w:t xml:space="preserve">ĐẢNG ỦY TRƯỜNG CAO ĐẲNG </w:t>
            </w:r>
            <w:r w:rsidRPr="004804B6">
              <w:t xml:space="preserve">KỸ THUẬT LÝ TỰ TRỌNG </w:t>
            </w:r>
          </w:p>
          <w:p w:rsidR="00973BFC" w:rsidRPr="004804B6" w:rsidRDefault="00973BFC" w:rsidP="008B3F17">
            <w:pPr>
              <w:ind w:left="432" w:hanging="432"/>
              <w:jc w:val="center"/>
            </w:pPr>
            <w:r w:rsidRPr="004804B6">
              <w:t>TP. HỒ CHÍ MINH</w:t>
            </w:r>
          </w:p>
          <w:p w:rsidR="00973BFC" w:rsidRPr="00212F89" w:rsidRDefault="00973BFC" w:rsidP="008B3F17">
            <w:pPr>
              <w:jc w:val="center"/>
              <w:rPr>
                <w:b/>
                <w:bCs/>
                <w:sz w:val="28"/>
                <w:szCs w:val="28"/>
                <w:lang w:val="en-US"/>
              </w:rPr>
            </w:pPr>
            <w:r w:rsidRPr="00EE501B">
              <w:rPr>
                <w:b/>
                <w:bCs/>
                <w:sz w:val="28"/>
                <w:szCs w:val="28"/>
              </w:rPr>
              <w:t xml:space="preserve">CHI BỘ </w:t>
            </w:r>
            <w:r>
              <w:rPr>
                <w:b/>
                <w:bCs/>
                <w:sz w:val="28"/>
                <w:szCs w:val="28"/>
                <w:lang w:val="en-US"/>
              </w:rPr>
              <w:t>3</w:t>
            </w:r>
          </w:p>
          <w:p w:rsidR="00973BFC" w:rsidRPr="004804B6" w:rsidRDefault="00973BFC" w:rsidP="008B3F17">
            <w:pPr>
              <w:jc w:val="center"/>
              <w:rPr>
                <w:b/>
                <w:bCs/>
              </w:rPr>
            </w:pPr>
            <w:r>
              <w:rPr>
                <w:b/>
                <w:bCs/>
              </w:rPr>
              <w:t>*</w:t>
            </w:r>
          </w:p>
        </w:tc>
        <w:tc>
          <w:tcPr>
            <w:tcW w:w="4860" w:type="dxa"/>
          </w:tcPr>
          <w:p w:rsidR="00973BFC" w:rsidRPr="00EE501B" w:rsidRDefault="00973BFC" w:rsidP="008B3F17">
            <w:pPr>
              <w:spacing w:after="60"/>
              <w:jc w:val="center"/>
              <w:rPr>
                <w:b/>
                <w:bCs/>
              </w:rPr>
            </w:pPr>
            <w:r w:rsidRPr="00EE501B">
              <w:rPr>
                <w:b/>
                <w:bCs/>
              </w:rPr>
              <w:t xml:space="preserve">       ĐẢNG CỘNG SẢN VIỆT NAM</w:t>
            </w:r>
          </w:p>
          <w:p w:rsidR="00973BFC" w:rsidRPr="00EE501B" w:rsidRDefault="00973BFC" w:rsidP="008B3F17">
            <w:pPr>
              <w:spacing w:after="60"/>
              <w:jc w:val="center"/>
              <w:rPr>
                <w:i/>
                <w:iCs/>
                <w:sz w:val="24"/>
                <w:szCs w:val="24"/>
              </w:rPr>
            </w:pPr>
            <w:r>
              <w:rPr>
                <w:noProof/>
                <w:lang w:val="en-US" w:eastAsia="en-US"/>
              </w:rPr>
              <w:pict>
                <v:line id="Line 2" o:spid="_x0000_s1026" style="position:absolute;left:0;text-align:left;z-index:251658240;visibility:visible" from="40.35pt,-.2pt" to="211.35pt,-.2pt"/>
              </w:pict>
            </w:r>
            <w:r>
              <w:rPr>
                <w:i/>
                <w:iCs/>
                <w:sz w:val="24"/>
                <w:szCs w:val="24"/>
              </w:rPr>
              <w:t xml:space="preserve">Tp. Hồ Chí Minh, ngày </w:t>
            </w:r>
            <w:r w:rsidRPr="00314CD8">
              <w:rPr>
                <w:i/>
                <w:iCs/>
                <w:sz w:val="24"/>
                <w:szCs w:val="24"/>
              </w:rPr>
              <w:t>10</w:t>
            </w:r>
            <w:r>
              <w:rPr>
                <w:i/>
                <w:iCs/>
                <w:sz w:val="24"/>
                <w:szCs w:val="24"/>
              </w:rPr>
              <w:t xml:space="preserve">  tháng </w:t>
            </w:r>
            <w:r w:rsidRPr="00314CD8">
              <w:rPr>
                <w:i/>
                <w:iCs/>
                <w:sz w:val="24"/>
                <w:szCs w:val="24"/>
              </w:rPr>
              <w:t>10</w:t>
            </w:r>
            <w:r w:rsidRPr="00EE501B">
              <w:rPr>
                <w:i/>
                <w:iCs/>
                <w:sz w:val="24"/>
                <w:szCs w:val="24"/>
              </w:rPr>
              <w:t xml:space="preserve">  năm 2017</w:t>
            </w:r>
          </w:p>
          <w:p w:rsidR="00973BFC" w:rsidRPr="00EE501B" w:rsidRDefault="00973BFC" w:rsidP="008B3F17">
            <w:pPr>
              <w:rPr>
                <w:i/>
                <w:iCs/>
              </w:rPr>
            </w:pPr>
          </w:p>
        </w:tc>
      </w:tr>
    </w:tbl>
    <w:p w:rsidR="00973BFC" w:rsidRDefault="00973BFC" w:rsidP="00E36278">
      <w:pPr>
        <w:textAlignment w:val="baseline"/>
        <w:rPr>
          <w:color w:val="000000"/>
        </w:rPr>
      </w:pPr>
    </w:p>
    <w:p w:rsidR="00973BFC" w:rsidRPr="00E36278" w:rsidRDefault="00973BFC"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973BFC" w:rsidRPr="00E36278" w:rsidRDefault="00973BFC"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973BFC" w:rsidRPr="000E059F" w:rsidRDefault="00973BFC"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973BFC" w:rsidRPr="000E059F" w:rsidRDefault="00973BFC" w:rsidP="00F66ABB">
      <w:pPr>
        <w:shd w:val="clear" w:color="auto" w:fill="FFFFFF"/>
        <w:jc w:val="center"/>
        <w:textAlignment w:val="baseline"/>
        <w:rPr>
          <w:color w:val="000000"/>
        </w:rPr>
      </w:pPr>
    </w:p>
    <w:p w:rsidR="00973BFC" w:rsidRPr="000E059F" w:rsidRDefault="00973BFC" w:rsidP="00F66ABB">
      <w:pPr>
        <w:shd w:val="clear" w:color="auto" w:fill="FFFFFF"/>
        <w:jc w:val="center"/>
        <w:textAlignment w:val="baseline"/>
        <w:rPr>
          <w:color w:val="000000"/>
        </w:rPr>
      </w:pPr>
    </w:p>
    <w:p w:rsidR="00973BFC" w:rsidRPr="00B76DBD" w:rsidRDefault="00973BFC" w:rsidP="00F66ABB">
      <w:pPr>
        <w:shd w:val="clear" w:color="auto" w:fill="FFFFFF"/>
        <w:spacing w:before="60" w:line="360" w:lineRule="exact"/>
        <w:ind w:firstLine="720"/>
        <w:jc w:val="both"/>
        <w:textAlignment w:val="baseline"/>
        <w:rPr>
          <w:color w:val="000000"/>
        </w:rPr>
      </w:pPr>
      <w:r>
        <w:rPr>
          <w:color w:val="000000"/>
        </w:rPr>
        <w:t xml:space="preserve">Họ và tên: </w:t>
      </w:r>
      <w:r w:rsidRPr="00B76DBD">
        <w:rPr>
          <w:color w:val="000000"/>
        </w:rPr>
        <w:t>Đỗ Thị Phương Khanh</w:t>
      </w:r>
    </w:p>
    <w:p w:rsidR="00973BFC" w:rsidRPr="00B76DBD" w:rsidRDefault="00973BFC" w:rsidP="00F66ABB">
      <w:pPr>
        <w:shd w:val="clear" w:color="auto" w:fill="FFFFFF"/>
        <w:spacing w:before="60" w:line="360" w:lineRule="exact"/>
        <w:ind w:firstLine="720"/>
        <w:jc w:val="both"/>
        <w:textAlignment w:val="baseline"/>
        <w:rPr>
          <w:color w:val="000000"/>
        </w:rPr>
      </w:pPr>
      <w:r w:rsidRPr="006D373A">
        <w:rPr>
          <w:color w:val="000000"/>
        </w:rPr>
        <w:t xml:space="preserve">Chức vụ: </w:t>
      </w:r>
      <w:r w:rsidRPr="00B76DBD">
        <w:rPr>
          <w:color w:val="000000"/>
        </w:rPr>
        <w:t>Giảng viên Khoa Công Nghệ Cơ Khí</w:t>
      </w:r>
    </w:p>
    <w:p w:rsidR="00973BFC" w:rsidRPr="00E77B1A" w:rsidRDefault="00973BFC" w:rsidP="00F66ABB">
      <w:pPr>
        <w:shd w:val="clear" w:color="auto" w:fill="FFFFFF"/>
        <w:spacing w:before="60" w:line="360" w:lineRule="exact"/>
        <w:ind w:firstLine="720"/>
        <w:jc w:val="both"/>
        <w:textAlignment w:val="baseline"/>
        <w:rPr>
          <w:color w:val="000000"/>
        </w:rPr>
      </w:pPr>
      <w:r w:rsidRPr="006D373A">
        <w:rPr>
          <w:color w:val="000000"/>
        </w:rPr>
        <w:t xml:space="preserve">Sinh hoạt Đảng tại: </w:t>
      </w:r>
      <w:r w:rsidRPr="00E77B1A">
        <w:rPr>
          <w:color w:val="000000"/>
        </w:rPr>
        <w:t>Chị bộ 3, đảng bộ trườ</w:t>
      </w:r>
      <w:r>
        <w:rPr>
          <w:color w:val="000000"/>
        </w:rPr>
        <w:t xml:space="preserve">ng CĐ Lý </w:t>
      </w:r>
      <w:r w:rsidRPr="00BC2EF3">
        <w:rPr>
          <w:color w:val="000000"/>
        </w:rPr>
        <w:t>T</w:t>
      </w:r>
      <w:r w:rsidRPr="00E77B1A">
        <w:rPr>
          <w:color w:val="000000"/>
        </w:rPr>
        <w:t>ự Trọng TP.HCM</w:t>
      </w:r>
    </w:p>
    <w:p w:rsidR="00973BFC" w:rsidRPr="00E77B1A" w:rsidRDefault="00973BFC" w:rsidP="00E77B1A">
      <w:pPr>
        <w:shd w:val="clear" w:color="auto" w:fill="FFFFFF"/>
        <w:spacing w:before="60" w:line="360" w:lineRule="exact"/>
        <w:ind w:firstLine="720"/>
        <w:jc w:val="both"/>
        <w:textAlignment w:val="baseline"/>
        <w:rPr>
          <w:color w:val="000000"/>
        </w:rPr>
      </w:pPr>
      <w:r w:rsidRPr="006D373A">
        <w:rPr>
          <w:color w:val="000000"/>
        </w:rPr>
        <w:t xml:space="preserve">Đơn vị công tác: </w:t>
      </w:r>
      <w:r w:rsidRPr="00B76DBD">
        <w:rPr>
          <w:color w:val="000000"/>
        </w:rPr>
        <w:t>Khoa Công Nghệ Cơ Khí</w:t>
      </w:r>
      <w:r w:rsidRPr="00E77B1A">
        <w:rPr>
          <w:color w:val="000000"/>
        </w:rPr>
        <w:t xml:space="preserve"> Trường CĐ Lý tT Trọng TP.HCM</w:t>
      </w:r>
    </w:p>
    <w:p w:rsidR="00973BFC" w:rsidRDefault="00973BFC" w:rsidP="00F66ABB">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Pr>
          <w:color w:val="000000"/>
        </w:rPr>
        <w:t xml:space="preserve"> Chí Minh;</w:t>
      </w:r>
    </w:p>
    <w:p w:rsidR="00973BFC" w:rsidRPr="00E77B1A" w:rsidRDefault="00973BFC" w:rsidP="00BC2EF3">
      <w:pPr>
        <w:shd w:val="clear" w:color="auto" w:fill="FFFFFF"/>
        <w:spacing w:before="60" w:line="360" w:lineRule="exact"/>
        <w:ind w:firstLine="720"/>
        <w:jc w:val="both"/>
        <w:textAlignment w:val="baseline"/>
        <w:rPr>
          <w:b/>
          <w:bCs/>
          <w:color w:val="000080"/>
        </w:rPr>
      </w:pPr>
      <w:r w:rsidRPr="00E77B1A">
        <w:t>Nội dung chuyên đề năm 2017</w:t>
      </w:r>
      <w:bookmarkStart w:id="0" w:name="_GoBack"/>
      <w:bookmarkEnd w:id="0"/>
      <w:r w:rsidRPr="00E77B1A">
        <w:rPr>
          <w:color w:val="000080"/>
        </w:rPr>
        <w:t xml:space="preserve">: </w:t>
      </w:r>
      <w:r w:rsidRPr="00E77B1A">
        <w:rPr>
          <w:b/>
          <w:bCs/>
          <w:color w:val="000080"/>
        </w:rPr>
        <w:t>“Học tập và làm theo tư tưởng, đạo đức, phong cách Hồ Chí Minh về phòng, chống suy thoái tư tưởng chính trị, đạo đức, lối sống, tự diễn biến, tự chuyển hóa”</w:t>
      </w:r>
    </w:p>
    <w:p w:rsidR="00973BFC" w:rsidRDefault="00973BFC"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Pr="001F3F50">
        <w:rPr>
          <w:color w:val="000000"/>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973BFC" w:rsidRPr="006D373A" w:rsidRDefault="00973BFC"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973BFC" w:rsidRPr="00BC2EF3" w:rsidRDefault="00973BFC" w:rsidP="00F66ABB">
      <w:pPr>
        <w:shd w:val="clear" w:color="auto" w:fill="FFFFFF"/>
        <w:spacing w:before="60" w:line="360" w:lineRule="exact"/>
        <w:ind w:firstLine="720"/>
        <w:jc w:val="both"/>
        <w:textAlignment w:val="baseline"/>
        <w:rPr>
          <w:color w:val="000000"/>
        </w:rPr>
      </w:pPr>
      <w:r w:rsidRPr="00EC6E26">
        <w:rPr>
          <w:color w:val="000000"/>
        </w:rPr>
        <w:t xml:space="preserve">Ngay từ khi còn nhỏ,  bản thân tôi được học và được nghe rất nhiều về Bác, tôi đã rất nể phục </w:t>
      </w:r>
      <w:r w:rsidRPr="000E2C60">
        <w:rPr>
          <w:color w:val="000000"/>
        </w:rPr>
        <w:t>về lý tưởng, đạ</w:t>
      </w:r>
      <w:r>
        <w:rPr>
          <w:color w:val="000000"/>
        </w:rPr>
        <w:t xml:space="preserve">o </w:t>
      </w:r>
      <w:r w:rsidRPr="000E2C60">
        <w:rPr>
          <w:color w:val="000000"/>
        </w:rPr>
        <w:t>đứ</w:t>
      </w:r>
      <w:r>
        <w:rPr>
          <w:color w:val="000000"/>
        </w:rPr>
        <w:t>c</w:t>
      </w:r>
      <w:r w:rsidRPr="000E2C60">
        <w:rPr>
          <w:color w:val="000000"/>
        </w:rPr>
        <w:t xml:space="preserve"> và cách sống của Người nên tôi</w:t>
      </w:r>
      <w:r w:rsidRPr="00EC6E26">
        <w:rPr>
          <w:color w:val="000000"/>
        </w:rPr>
        <w:t xml:space="preserve"> nguyện sẽ cố gắng học tập theo Người, và s</w:t>
      </w:r>
      <w:r w:rsidRPr="005A45AA">
        <w:rPr>
          <w:color w:val="000000"/>
        </w:rPr>
        <w:t>au</w:t>
      </w:r>
      <w:r w:rsidRPr="006D373A">
        <w:rPr>
          <w:color w:val="000000"/>
        </w:rPr>
        <w:t xml:space="preserve"> khi học tập Nghị quyế</w:t>
      </w:r>
      <w:r>
        <w:rPr>
          <w:color w:val="000000"/>
        </w:rPr>
        <w:t>t Trung ương 4 (khóa XII)</w:t>
      </w:r>
      <w:r w:rsidRPr="005A45AA">
        <w:rPr>
          <w:color w:val="000000"/>
        </w:rPr>
        <w:t xml:space="preserve"> và</w:t>
      </w:r>
      <w:r w:rsidRPr="006D373A">
        <w:rPr>
          <w:color w:val="000000"/>
        </w:rPr>
        <w:t xml:space="preserve"> Chỉ thị 05-CT/TW của Bộ Chính trị</w:t>
      </w:r>
      <w:r w:rsidRPr="005A45AA">
        <w:rPr>
          <w:color w:val="000000"/>
        </w:rPr>
        <w:t xml:space="preserve">, </w:t>
      </w:r>
      <w:r w:rsidRPr="00EC6E26">
        <w:rPr>
          <w:color w:val="000000"/>
        </w:rPr>
        <w:t>lại mộ</w:t>
      </w:r>
      <w:r>
        <w:rPr>
          <w:color w:val="000000"/>
        </w:rPr>
        <w:t>t l</w:t>
      </w:r>
      <w:r w:rsidRPr="000E2C60">
        <w:rPr>
          <w:color w:val="000000"/>
        </w:rPr>
        <w:t>ần nữa tôi được nghe về rất nhiều điều hay, tốt đẹp về</w:t>
      </w:r>
      <w:r>
        <w:rPr>
          <w:color w:val="000000"/>
        </w:rPr>
        <w:t xml:space="preserve"> Bác</w:t>
      </w:r>
      <w:r w:rsidRPr="00BC2EF3">
        <w:rPr>
          <w:color w:val="000000"/>
        </w:rPr>
        <w:t>. Điều này càng thôi thúc tôi phải sống tốt, làm việc tốt, phải là một tấm gương về chuyên môn, đạo đức và nhân cách cho HSSV mình</w:t>
      </w:r>
    </w:p>
    <w:p w:rsidR="00973BFC" w:rsidRPr="006D373A" w:rsidRDefault="00973BFC" w:rsidP="00F66ABB">
      <w:pPr>
        <w:shd w:val="clear" w:color="auto" w:fill="FFFFFF"/>
        <w:spacing w:before="60" w:line="360" w:lineRule="exact"/>
        <w:ind w:firstLine="720"/>
        <w:jc w:val="both"/>
        <w:textAlignment w:val="baseline"/>
        <w:rPr>
          <w:color w:val="000000"/>
        </w:rPr>
      </w:pPr>
      <w:r w:rsidRPr="006D373A">
        <w:rPr>
          <w:color w:val="000000"/>
        </w:rPr>
        <w:t xml:space="preserve"> </w:t>
      </w:r>
      <w:r w:rsidRPr="006D373A">
        <w:rPr>
          <w:b/>
          <w:bCs/>
          <w:color w:val="000000"/>
        </w:rPr>
        <w:t xml:space="preserve">2. </w:t>
      </w:r>
      <w:r w:rsidRPr="001F3F50">
        <w:rPr>
          <w:b/>
          <w:bCs/>
          <w:color w:val="000000"/>
        </w:rPr>
        <w:t>K</w:t>
      </w:r>
      <w:r w:rsidRPr="006D373A">
        <w:rPr>
          <w:b/>
          <w:bCs/>
          <w:color w:val="000000"/>
        </w:rPr>
        <w:t>ế hoạch thực hiện của bản thân</w:t>
      </w:r>
    </w:p>
    <w:p w:rsidR="00973BFC" w:rsidRPr="006D373A" w:rsidRDefault="00973BFC"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973BFC" w:rsidRPr="006D373A" w:rsidRDefault="00973BFC" w:rsidP="00F66ABB">
      <w:pPr>
        <w:shd w:val="clear" w:color="auto" w:fill="FFFFFF"/>
        <w:spacing w:before="60" w:line="360" w:lineRule="exact"/>
        <w:jc w:val="both"/>
        <w:textAlignment w:val="baseline"/>
        <w:rPr>
          <w:color w:val="000000"/>
        </w:rPr>
      </w:pPr>
      <w:r>
        <w:rPr>
          <w:i/>
          <w:iCs/>
          <w:color w:val="000000"/>
        </w:rPr>
        <w:t>(</w:t>
      </w:r>
      <w:r w:rsidRPr="001F3F50">
        <w:rPr>
          <w:i/>
          <w:iCs/>
          <w:color w:val="000000"/>
        </w:rPr>
        <w:t xml:space="preserve">Nêu quan điểm và trách nhiệm </w:t>
      </w:r>
      <w:r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973BFC" w:rsidRPr="00877A66" w:rsidRDefault="00973BFC" w:rsidP="00282E95">
      <w:pPr>
        <w:shd w:val="clear" w:color="auto" w:fill="FFFFFF"/>
        <w:spacing w:before="60" w:line="360" w:lineRule="exact"/>
        <w:ind w:firstLine="720"/>
        <w:jc w:val="both"/>
        <w:textAlignment w:val="baseline"/>
        <w:rPr>
          <w:shd w:val="clear" w:color="auto" w:fill="FFFFFF"/>
        </w:rPr>
      </w:pPr>
      <w:r w:rsidRPr="00897877">
        <w:rPr>
          <w:shd w:val="clear" w:color="auto" w:fill="FFFFFF"/>
        </w:rPr>
        <w:t>Hiện nay, qua các phương tiện thông tin báo đài, tôi thấy một bộ phậ</w:t>
      </w:r>
      <w:r>
        <w:rPr>
          <w:shd w:val="clear" w:color="auto" w:fill="FFFFFF"/>
        </w:rPr>
        <w:t>n k</w:t>
      </w:r>
      <w:r w:rsidRPr="00897877">
        <w:rPr>
          <w:shd w:val="clear" w:color="auto" w:fill="FFFFFF"/>
        </w:rPr>
        <w:t xml:space="preserve">hông nhỏ cán bộ </w:t>
      </w:r>
      <w:r w:rsidRPr="00877A66">
        <w:rPr>
          <w:shd w:val="clear" w:color="auto" w:fill="FFFFFF"/>
        </w:rPr>
        <w:t xml:space="preserve">Đảng viên </w:t>
      </w:r>
      <w:r w:rsidRPr="00897877">
        <w:rPr>
          <w:shd w:val="clear" w:color="auto" w:fill="FFFFFF"/>
        </w:rPr>
        <w:t>bị</w:t>
      </w:r>
      <w:r w:rsidRPr="00282E95">
        <w:rPr>
          <w:shd w:val="clear" w:color="auto" w:fill="FFFFFF"/>
        </w:rPr>
        <w:t xml:space="preserve"> suy thoái về tư tưởng chính trị, đạo đức, lối sống</w:t>
      </w:r>
      <w:r w:rsidRPr="00897877">
        <w:rPr>
          <w:shd w:val="clear" w:color="auto" w:fill="FFFFFF"/>
        </w:rPr>
        <w:t xml:space="preserve"> nên đã gây ra những thiệt hại nghiêm trọng</w:t>
      </w:r>
      <w:r w:rsidRPr="00877A66">
        <w:rPr>
          <w:shd w:val="clear" w:color="auto" w:fill="FFFFFF"/>
        </w:rPr>
        <w:t xml:space="preserve"> không chỉ về mặt tiền bạc, tài sản mà nghiêm trọng hơn là làm mất niềm tin của toàn thể dân tộc Việt nam</w:t>
      </w:r>
      <w:r w:rsidRPr="00282E95">
        <w:rPr>
          <w:shd w:val="clear" w:color="auto" w:fill="FFFFFF"/>
        </w:rPr>
        <w:t xml:space="preserve">. </w:t>
      </w:r>
    </w:p>
    <w:p w:rsidR="00973BFC" w:rsidRPr="00413200" w:rsidRDefault="00973BFC" w:rsidP="00877A66">
      <w:pPr>
        <w:shd w:val="clear" w:color="auto" w:fill="FFFFFF"/>
        <w:spacing w:before="60" w:line="360" w:lineRule="exact"/>
        <w:ind w:firstLine="720"/>
        <w:jc w:val="both"/>
        <w:textAlignment w:val="baseline"/>
        <w:rPr>
          <w:color w:val="000000"/>
        </w:rPr>
      </w:pPr>
      <w:r w:rsidRPr="00877A66">
        <w:rPr>
          <w:shd w:val="clear" w:color="auto" w:fill="FFFFFF"/>
        </w:rPr>
        <w:t>Do đó</w:t>
      </w:r>
      <w:r w:rsidRPr="00282E95">
        <w:rPr>
          <w:shd w:val="clear" w:color="auto" w:fill="FFFFFF"/>
        </w:rPr>
        <w:t xml:space="preserve"> </w:t>
      </w:r>
      <w:r w:rsidRPr="00877A66">
        <w:rPr>
          <w:shd w:val="clear" w:color="auto" w:fill="FFFFFF"/>
        </w:rPr>
        <w:t xml:space="preserve">mỗi </w:t>
      </w:r>
      <w:r w:rsidRPr="00282E95">
        <w:rPr>
          <w:shd w:val="clear" w:color="auto" w:fill="FFFFFF"/>
        </w:rPr>
        <w:t xml:space="preserve">cán bộ, đảng viên </w:t>
      </w:r>
      <w:r w:rsidRPr="00877A66">
        <w:rPr>
          <w:shd w:val="clear" w:color="auto" w:fill="FFFFFF"/>
        </w:rPr>
        <w:t xml:space="preserve">phải </w:t>
      </w:r>
      <w:r w:rsidRPr="00282E95">
        <w:rPr>
          <w:shd w:val="clear" w:color="auto" w:fill="FFFFFF"/>
        </w:rPr>
        <w:t>có nhận thức chính trị đúng đắn, lập trường tư tưởng kiên định và bản lĩnh chính trị vững vàng, không sa vào suy thoái về tư tưởng chính trị, đạo đức, lối sống. Tức là trong</w:t>
      </w:r>
      <w:r w:rsidRPr="00877A66">
        <w:rPr>
          <w:shd w:val="clear" w:color="auto" w:fill="FFFFFF"/>
        </w:rPr>
        <w:t xml:space="preserve"> từng cá nhân phải</w:t>
      </w:r>
      <w:r w:rsidRPr="00282E95">
        <w:rPr>
          <w:shd w:val="clear" w:color="auto" w:fill="FFFFFF"/>
        </w:rPr>
        <w:t xml:space="preserve"> “tự diễn biến”, “tự chuyển hóa”, </w:t>
      </w:r>
      <w:r w:rsidRPr="00877A66">
        <w:rPr>
          <w:shd w:val="clear" w:color="auto" w:fill="FFFFFF"/>
        </w:rPr>
        <w:t xml:space="preserve">phải </w:t>
      </w:r>
      <w:r w:rsidRPr="00877A66">
        <w:rPr>
          <w:color w:val="000000"/>
        </w:rPr>
        <w:t>ngăn chặn, đẩy lùi 27 biểu hiện suy thoái về tư tưởng chính trị, đạo đức, lối sống</w:t>
      </w:r>
      <w:r w:rsidRPr="00413200">
        <w:rPr>
          <w:color w:val="000000"/>
        </w:rPr>
        <w:t>. Phải làm sao để xứng đáng với lớp lớp cha anh mình đã hy sinh xương máu giành độc lập cho chúng ta sống trong hòa bình như hôm nay</w:t>
      </w:r>
    </w:p>
    <w:p w:rsidR="00973BFC" w:rsidRPr="006D373A" w:rsidRDefault="00973BFC"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973BFC" w:rsidRPr="006D373A" w:rsidRDefault="00973BFC"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973BFC" w:rsidRPr="00255854" w:rsidRDefault="00973BFC" w:rsidP="005C600A">
      <w:pPr>
        <w:spacing w:before="120"/>
        <w:ind w:left="360"/>
        <w:jc w:val="both"/>
      </w:pPr>
      <w:r w:rsidRPr="00255854">
        <w:t>- Thực hiện công tác giảng dạy chuyên môn theo phân công của trường, của khoa Công Nghệ Cơ Khí.</w:t>
      </w:r>
    </w:p>
    <w:p w:rsidR="00973BFC" w:rsidRPr="00255854" w:rsidRDefault="00973BFC" w:rsidP="005378FE">
      <w:pPr>
        <w:spacing w:before="120"/>
        <w:ind w:left="360"/>
        <w:jc w:val="both"/>
        <w:rPr>
          <w:i/>
          <w:iCs/>
          <w:lang w:val="en-US"/>
        </w:rPr>
      </w:pPr>
      <w:r w:rsidRPr="00255854">
        <w:t>- Nghiên cứu, học tập và ứng dụng các phương pháp giảng dạy lý thuyết, thực hành mới theo hướng tích cực hóa người học</w:t>
      </w:r>
      <w:r w:rsidRPr="00255854">
        <w:rPr>
          <w:i/>
          <w:iCs/>
        </w:rPr>
        <w:t>;</w:t>
      </w:r>
    </w:p>
    <w:p w:rsidR="00973BFC" w:rsidRPr="00255854" w:rsidRDefault="00973BFC" w:rsidP="00BE1FE5">
      <w:pPr>
        <w:spacing w:before="120" w:after="120"/>
        <w:ind w:left="360"/>
        <w:jc w:val="both"/>
        <w:rPr>
          <w:lang w:val="en-US"/>
        </w:rPr>
      </w:pPr>
      <w:r w:rsidRPr="00255854">
        <w:t xml:space="preserve">- </w:t>
      </w:r>
      <w:r w:rsidRPr="00255854">
        <w:rPr>
          <w:lang w:val="en-US"/>
        </w:rPr>
        <w:t>Tìm hiểu</w:t>
      </w:r>
      <w:r w:rsidRPr="00255854">
        <w:t xml:space="preserve"> </w:t>
      </w:r>
      <w:r w:rsidRPr="00255854">
        <w:rPr>
          <w:lang w:val="en-US"/>
        </w:rPr>
        <w:t>các q</w:t>
      </w:r>
      <w:r w:rsidRPr="00255854">
        <w:t>uy chế chuyên môn</w:t>
      </w:r>
      <w:r w:rsidRPr="00255854">
        <w:rPr>
          <w:lang w:val="en-US"/>
        </w:rPr>
        <w:t>, các phong trào của đoàn thanh niên, các công việc của giáo viên chủ nhiệm</w:t>
      </w:r>
    </w:p>
    <w:p w:rsidR="00973BFC" w:rsidRPr="00255854" w:rsidRDefault="00973BFC" w:rsidP="005378FE">
      <w:pPr>
        <w:spacing w:before="120" w:after="120"/>
        <w:ind w:left="360"/>
        <w:jc w:val="both"/>
      </w:pPr>
      <w:r w:rsidRPr="00255854">
        <w:t xml:space="preserve">- Phối hợp với các thành viên khoa Cơ khí thực hiện các nhiệm vụ liên quan đến hoạt động chuyên môn và các hoạt động khác của khoa; </w:t>
      </w:r>
    </w:p>
    <w:p w:rsidR="00973BFC" w:rsidRPr="00255854" w:rsidRDefault="00973BFC" w:rsidP="00BE1FE5">
      <w:pPr>
        <w:spacing w:before="120"/>
        <w:ind w:left="360"/>
        <w:jc w:val="both"/>
        <w:rPr>
          <w:lang w:val="en-US"/>
        </w:rPr>
      </w:pPr>
      <w:r w:rsidRPr="00255854">
        <w:t>- Phụ trách, quản lý tốt xưởng CNC cơ bản</w:t>
      </w:r>
    </w:p>
    <w:p w:rsidR="00973BFC" w:rsidRPr="00255854" w:rsidRDefault="00973BFC" w:rsidP="00BE1FE5">
      <w:pPr>
        <w:spacing w:before="120"/>
        <w:ind w:left="360"/>
        <w:jc w:val="both"/>
        <w:rPr>
          <w:lang w:val="en-US"/>
        </w:rPr>
      </w:pPr>
      <w:r w:rsidRPr="00255854">
        <w:rPr>
          <w:lang w:val="en-US"/>
        </w:rPr>
        <w:t xml:space="preserve">- </w:t>
      </w:r>
      <w:r w:rsidRPr="00255854">
        <w:t>Tham dự các</w:t>
      </w:r>
      <w:r w:rsidRPr="00255854">
        <w:rPr>
          <w:lang w:val="en-US"/>
        </w:rPr>
        <w:t xml:space="preserve"> buổi h</w:t>
      </w:r>
      <w:r w:rsidRPr="00255854">
        <w:t xml:space="preserve">ội </w:t>
      </w:r>
      <w:r w:rsidRPr="00255854">
        <w:rPr>
          <w:lang w:val="en-US"/>
        </w:rPr>
        <w:t>thảo</w:t>
      </w:r>
      <w:r w:rsidRPr="00255854">
        <w:t xml:space="preserve">, </w:t>
      </w:r>
      <w:r w:rsidRPr="00255854">
        <w:rPr>
          <w:lang w:val="en-US"/>
        </w:rPr>
        <w:t xml:space="preserve">các lớp bồi dưỡng, sinh hoạt chuyên để </w:t>
      </w:r>
      <w:r w:rsidRPr="00255854">
        <w:t>nâng cao trình độ chuyên môn nghiệp vụ</w:t>
      </w:r>
    </w:p>
    <w:p w:rsidR="00973BFC" w:rsidRPr="001F3F50" w:rsidRDefault="00973BFC" w:rsidP="00F66ABB">
      <w:pPr>
        <w:shd w:val="clear" w:color="auto" w:fill="FFFFFF"/>
        <w:spacing w:before="60" w:line="360" w:lineRule="exact"/>
        <w:ind w:firstLine="720"/>
        <w:jc w:val="both"/>
        <w:textAlignment w:val="baseline"/>
        <w:rPr>
          <w:color w:val="000000"/>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973BFC" w:rsidRPr="006D373A" w:rsidRDefault="00973BFC"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973BFC" w:rsidRPr="00CB41EB" w:rsidRDefault="00973BFC" w:rsidP="000E2C60">
      <w:pPr>
        <w:spacing w:before="120" w:after="120"/>
        <w:ind w:left="360"/>
        <w:jc w:val="both"/>
      </w:pPr>
      <w:r w:rsidRPr="00CB41EB">
        <w:t>- Thực hiện tốt công tác giảng dạy và các công tác kiêm nhiệm theo phân công của trường, của khoa cơ khí;</w:t>
      </w:r>
    </w:p>
    <w:p w:rsidR="00973BFC" w:rsidRPr="00CB41EB" w:rsidRDefault="00973BFC" w:rsidP="000E2C60">
      <w:pPr>
        <w:spacing w:before="120" w:after="120"/>
        <w:ind w:left="360"/>
        <w:jc w:val="both"/>
      </w:pPr>
      <w:r w:rsidRPr="00CB41EB">
        <w:t>- Nghiên cứu, học tập và ứng dụng thêm các phương pháp giảng dạy lý thuyết, thực hành để nâng cao chất lượng dạy và học</w:t>
      </w:r>
    </w:p>
    <w:p w:rsidR="00973BFC" w:rsidRPr="00CB41EB" w:rsidRDefault="00973BFC" w:rsidP="000E2C60">
      <w:pPr>
        <w:spacing w:before="120" w:after="120"/>
        <w:ind w:left="360"/>
        <w:jc w:val="both"/>
      </w:pPr>
      <w:r w:rsidRPr="00CB41EB">
        <w:t xml:space="preserve">- Phối hợp với các thành viên khoa Cơ khí thực hiện các nhiệm vụ liên quan đến hoạt động chuyên môn của khoa; </w:t>
      </w:r>
    </w:p>
    <w:p w:rsidR="00973BFC" w:rsidRPr="00CB41EB" w:rsidRDefault="00973BFC" w:rsidP="000E2C60">
      <w:pPr>
        <w:spacing w:before="120" w:after="120"/>
        <w:ind w:left="360"/>
        <w:jc w:val="both"/>
      </w:pPr>
      <w:r w:rsidRPr="00CB41EB">
        <w:t>- Thực hiện công tác Giáo viên chủ nhiệm theo phân công;</w:t>
      </w:r>
    </w:p>
    <w:p w:rsidR="00973BFC" w:rsidRPr="00CB41EB" w:rsidRDefault="00973BFC" w:rsidP="000E2C60">
      <w:pPr>
        <w:spacing w:before="120" w:after="120"/>
        <w:ind w:left="360"/>
        <w:jc w:val="both"/>
      </w:pPr>
      <w:r w:rsidRPr="00CB41EB">
        <w:t xml:space="preserve">- </w:t>
      </w:r>
      <w:r w:rsidRPr="00255854">
        <w:t xml:space="preserve">Luôn </w:t>
      </w:r>
      <w:r w:rsidRPr="00CB41EB">
        <w:t>học tập, nghiên cứu để nâng cao trình độ chuyên môn nghiệp vụ</w:t>
      </w:r>
    </w:p>
    <w:p w:rsidR="00973BFC" w:rsidRPr="001F3F50" w:rsidRDefault="00973BFC" w:rsidP="00255854">
      <w:pPr>
        <w:shd w:val="clear" w:color="auto" w:fill="FFFFFF"/>
        <w:spacing w:before="60" w:line="360" w:lineRule="exact"/>
        <w:jc w:val="both"/>
        <w:textAlignment w:val="baseline"/>
        <w:rPr>
          <w:color w:val="000000"/>
        </w:rPr>
      </w:pPr>
      <w:r w:rsidRPr="006D373A">
        <w:rPr>
          <w:color w:val="000000"/>
        </w:rPr>
        <w:t> </w:t>
      </w:r>
      <w:r w:rsidRPr="000E059F">
        <w:rPr>
          <w:color w:val="000000"/>
        </w:rPr>
        <w:tab/>
      </w:r>
      <w:r w:rsidRPr="006D373A">
        <w:rPr>
          <w:color w:val="000000"/>
        </w:rPr>
        <w:t xml:space="preserve">Trên đây là </w:t>
      </w:r>
      <w:r w:rsidRPr="001F3F50">
        <w:rPr>
          <w:color w:val="000000"/>
        </w:rPr>
        <w:t>kế hoạch</w:t>
      </w:r>
      <w:r w:rsidRPr="006D373A">
        <w:rPr>
          <w:color w:val="000000"/>
        </w:rPr>
        <w:t xml:space="preserve"> của bản thân về thực hiện Nghị q</w:t>
      </w:r>
      <w:r>
        <w:rPr>
          <w:color w:val="000000"/>
        </w:rPr>
        <w:t>uyết Trung ương 4 (khóa XII) và</w:t>
      </w:r>
      <w:r w:rsidRPr="001F3F50">
        <w:rPr>
          <w:color w:val="000000"/>
        </w:rPr>
        <w:t xml:space="preserve"> H</w:t>
      </w:r>
      <w:r w:rsidRPr="006D373A">
        <w:rPr>
          <w:color w:val="000000"/>
        </w:rPr>
        <w:t xml:space="preserve">ọc tập, làm theo tư tưởng, đạo đức, phong cách Hồ Chí Minh, các </w:t>
      </w:r>
      <w:r w:rsidRPr="001F3F50">
        <w:rPr>
          <w:color w:val="000000"/>
        </w:rPr>
        <w:t>C</w:t>
      </w:r>
      <w:r w:rsidRPr="006D373A">
        <w:rPr>
          <w:color w:val="000000"/>
        </w:rPr>
        <w:t xml:space="preserve">hỉ thị, </w:t>
      </w:r>
      <w:r w:rsidRPr="001F3F50">
        <w:rPr>
          <w:color w:val="000000"/>
        </w:rPr>
        <w:t>N</w:t>
      </w:r>
      <w:r w:rsidRPr="006D373A">
        <w:rPr>
          <w:color w:val="000000"/>
        </w:rPr>
        <w:t xml:space="preserve">ghị quyết, </w:t>
      </w:r>
      <w:r w:rsidRPr="001F3F50">
        <w:rPr>
          <w:color w:val="000000"/>
        </w:rPr>
        <w:t>K</w:t>
      </w:r>
      <w:r w:rsidRPr="006D373A">
        <w:rPr>
          <w:color w:val="000000"/>
        </w:rPr>
        <w:t>ế hoạch của cấp ủy, cơ quan, đơn vị về triển khai Nghị quyết, Chỉ thị nêu trên.</w:t>
      </w:r>
    </w:p>
    <w:p w:rsidR="00973BFC" w:rsidRPr="006D373A" w:rsidRDefault="00973BFC" w:rsidP="00F66ABB">
      <w:pPr>
        <w:shd w:val="clear" w:color="auto" w:fill="FFFFFF"/>
        <w:jc w:val="both"/>
        <w:textAlignment w:val="baseline"/>
        <w:rPr>
          <w:color w:val="000000"/>
        </w:rPr>
      </w:pPr>
      <w:r w:rsidRPr="006D373A">
        <w:rPr>
          <w:color w:val="000000"/>
        </w:rPr>
        <w:t> </w:t>
      </w:r>
    </w:p>
    <w:tbl>
      <w:tblPr>
        <w:tblW w:w="0" w:type="auto"/>
        <w:tblCellSpacing w:w="0" w:type="dxa"/>
        <w:tblInd w:w="2" w:type="dxa"/>
        <w:tblCellMar>
          <w:left w:w="0" w:type="dxa"/>
          <w:right w:w="0" w:type="dxa"/>
        </w:tblCellMar>
        <w:tblLook w:val="0000"/>
      </w:tblPr>
      <w:tblGrid>
        <w:gridCol w:w="4215"/>
        <w:gridCol w:w="4965"/>
      </w:tblGrid>
      <w:tr w:rsidR="00973BFC" w:rsidRPr="006D373A">
        <w:trPr>
          <w:trHeight w:val="75"/>
          <w:tblCellSpacing w:w="0" w:type="dxa"/>
        </w:trPr>
        <w:tc>
          <w:tcPr>
            <w:tcW w:w="4215" w:type="dxa"/>
            <w:shd w:val="clear" w:color="auto" w:fill="FFFFFF"/>
            <w:vAlign w:val="center"/>
          </w:tcPr>
          <w:p w:rsidR="00973BFC" w:rsidRPr="006D373A" w:rsidRDefault="00973BFC"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973BFC" w:rsidRPr="006D373A" w:rsidRDefault="00973BFC" w:rsidP="00614FCE">
            <w:pPr>
              <w:jc w:val="center"/>
              <w:textAlignment w:val="baseline"/>
              <w:rPr>
                <w:color w:val="000000"/>
              </w:rPr>
            </w:pPr>
            <w:r w:rsidRPr="006D373A">
              <w:rPr>
                <w:b/>
                <w:bCs/>
                <w:color w:val="000000"/>
              </w:rPr>
              <w:t>Người lập kế hoạch cá nhân</w:t>
            </w:r>
          </w:p>
          <w:p w:rsidR="00973BFC" w:rsidRPr="006D373A" w:rsidRDefault="00973BFC" w:rsidP="00614FCE">
            <w:pPr>
              <w:spacing w:line="75" w:lineRule="atLeast"/>
              <w:jc w:val="center"/>
              <w:textAlignment w:val="baseline"/>
              <w:rPr>
                <w:color w:val="000000"/>
              </w:rPr>
            </w:pPr>
            <w:r w:rsidRPr="006D373A">
              <w:rPr>
                <w:i/>
                <w:iCs/>
                <w:color w:val="000000"/>
              </w:rPr>
              <w:t>(Ký và ghi rõ họ và tên)</w:t>
            </w:r>
          </w:p>
        </w:tc>
      </w:tr>
    </w:tbl>
    <w:p w:rsidR="00973BFC" w:rsidRPr="00962901" w:rsidRDefault="00973BFC">
      <w:pPr>
        <w:rPr>
          <w:lang w:val="en-US"/>
        </w:rPr>
      </w:pPr>
    </w:p>
    <w:sectPr w:rsidR="00973BFC" w:rsidRPr="00962901" w:rsidSect="00BC2EF3">
      <w:pgSz w:w="11906" w:h="16838"/>
      <w:pgMar w:top="719" w:right="851" w:bottom="719"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3BFC" w:rsidRDefault="00973BFC" w:rsidP="001F3F50">
      <w:r>
        <w:separator/>
      </w:r>
    </w:p>
  </w:endnote>
  <w:endnote w:type="continuationSeparator" w:id="0">
    <w:p w:rsidR="00973BFC" w:rsidRDefault="00973BFC" w:rsidP="001F3F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3BFC" w:rsidRDefault="00973BFC" w:rsidP="001F3F50">
      <w:r>
        <w:separator/>
      </w:r>
    </w:p>
  </w:footnote>
  <w:footnote w:type="continuationSeparator" w:id="0">
    <w:p w:rsidR="00973BFC" w:rsidRDefault="00973BFC" w:rsidP="001F3F5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E5140D"/>
    <w:multiLevelType w:val="hybridMultilevel"/>
    <w:tmpl w:val="325E9DD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66ABB"/>
    <w:rsid w:val="000E059F"/>
    <w:rsid w:val="000E2C60"/>
    <w:rsid w:val="001F3F50"/>
    <w:rsid w:val="00212F89"/>
    <w:rsid w:val="00255854"/>
    <w:rsid w:val="00282E95"/>
    <w:rsid w:val="002E6CE5"/>
    <w:rsid w:val="00314CD8"/>
    <w:rsid w:val="00324EB1"/>
    <w:rsid w:val="00401DEE"/>
    <w:rsid w:val="00413200"/>
    <w:rsid w:val="004804B6"/>
    <w:rsid w:val="00504524"/>
    <w:rsid w:val="00525821"/>
    <w:rsid w:val="005378FE"/>
    <w:rsid w:val="00564991"/>
    <w:rsid w:val="005A45AA"/>
    <w:rsid w:val="005C600A"/>
    <w:rsid w:val="00614FCE"/>
    <w:rsid w:val="006B07DF"/>
    <w:rsid w:val="006D373A"/>
    <w:rsid w:val="00701ECC"/>
    <w:rsid w:val="00840FC7"/>
    <w:rsid w:val="00860E49"/>
    <w:rsid w:val="00877A66"/>
    <w:rsid w:val="00897877"/>
    <w:rsid w:val="008B3F17"/>
    <w:rsid w:val="00962901"/>
    <w:rsid w:val="00973BFC"/>
    <w:rsid w:val="009C48E8"/>
    <w:rsid w:val="00A43E43"/>
    <w:rsid w:val="00B76DBD"/>
    <w:rsid w:val="00BC2EF3"/>
    <w:rsid w:val="00BE1FE5"/>
    <w:rsid w:val="00C37E33"/>
    <w:rsid w:val="00CB41EB"/>
    <w:rsid w:val="00D03D6B"/>
    <w:rsid w:val="00D57C69"/>
    <w:rsid w:val="00E36278"/>
    <w:rsid w:val="00E77B1A"/>
    <w:rsid w:val="00E93071"/>
    <w:rsid w:val="00EC6E26"/>
    <w:rsid w:val="00EE501B"/>
    <w:rsid w:val="00F66ABB"/>
    <w:rsid w:val="00FB54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rPr>
      <w:rFonts w:ascii="Times New Roman" w:eastAsia="Times New Roman" w:hAnsi="Times New Roman"/>
      <w:sz w:val="26"/>
      <w:szCs w:val="26"/>
      <w:lang w:val="vi-VN" w:eastAsia="vi-V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1F3F50"/>
    <w:pPr>
      <w:tabs>
        <w:tab w:val="center" w:pos="4680"/>
        <w:tab w:val="right" w:pos="9360"/>
      </w:tabs>
    </w:pPr>
  </w:style>
  <w:style w:type="character" w:customStyle="1" w:styleId="HeaderChar">
    <w:name w:val="Header Char"/>
    <w:basedOn w:val="DefaultParagraphFont"/>
    <w:link w:val="Header"/>
    <w:uiPriority w:val="99"/>
    <w:locked/>
    <w:rsid w:val="001F3F50"/>
    <w:rPr>
      <w:rFonts w:ascii="Times New Roman" w:hAnsi="Times New Roman" w:cs="Times New Roman"/>
      <w:sz w:val="26"/>
      <w:szCs w:val="26"/>
      <w:lang w:eastAsia="vi-VN"/>
    </w:rPr>
  </w:style>
  <w:style w:type="paragraph" w:styleId="Footer">
    <w:name w:val="footer"/>
    <w:basedOn w:val="Normal"/>
    <w:link w:val="FooterChar"/>
    <w:uiPriority w:val="99"/>
    <w:rsid w:val="001F3F50"/>
    <w:pPr>
      <w:tabs>
        <w:tab w:val="center" w:pos="4680"/>
        <w:tab w:val="right" w:pos="9360"/>
      </w:tabs>
    </w:pPr>
  </w:style>
  <w:style w:type="character" w:customStyle="1" w:styleId="FooterChar">
    <w:name w:val="Footer Char"/>
    <w:basedOn w:val="DefaultParagraphFont"/>
    <w:link w:val="Footer"/>
    <w:uiPriority w:val="99"/>
    <w:locked/>
    <w:rsid w:val="001F3F50"/>
    <w:rPr>
      <w:rFonts w:ascii="Times New Roman" w:hAnsi="Times New Roman" w:cs="Times New Roman"/>
      <w:sz w:val="26"/>
      <w:szCs w:val="26"/>
      <w:lang w:eastAsia="vi-V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4294934530</TotalTime>
  <Pages>3</Pages>
  <Words>726</Words>
  <Characters>4143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CNTT</dc:creator>
  <cp:keywords/>
  <dc:description/>
  <cp:lastModifiedBy>Admin</cp:lastModifiedBy>
  <cp:revision>7</cp:revision>
  <cp:lastPrinted>2017-03-27T07:55:00Z</cp:lastPrinted>
  <dcterms:created xsi:type="dcterms:W3CDTF">2008-07-30T18:57:00Z</dcterms:created>
  <dcterms:modified xsi:type="dcterms:W3CDTF">2017-10-09T20:17:00Z</dcterms:modified>
</cp:coreProperties>
</file>